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9FB35" w14:textId="1CE9922E" w:rsidR="009E4127" w:rsidRDefault="001B385A" w:rsidP="004E5017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0445B22" wp14:editId="2F02E3CA">
                <wp:simplePos x="0" y="0"/>
                <wp:positionH relativeFrom="margin">
                  <wp:posOffset>155575</wp:posOffset>
                </wp:positionH>
                <wp:positionV relativeFrom="paragraph">
                  <wp:posOffset>-173990</wp:posOffset>
                </wp:positionV>
                <wp:extent cx="6059805" cy="791845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9805" cy="79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828B9A" w14:textId="53D093F7" w:rsidR="00202856" w:rsidRPr="00272598" w:rsidRDefault="00272598" w:rsidP="00202856">
                            <w:pPr>
                              <w:rPr>
                                <w:b/>
                                <w:sz w:val="40"/>
                                <w:lang w:val="hr-HR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hr-HR"/>
                              </w:rPr>
                              <w:t>URA ILI SAT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445B2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2.25pt;margin-top:-13.7pt;width:477.15pt;height:62.3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" filled="f" stroked="f" strokeweight=".5pt">
                <v:textbox>
                  <w:txbxContent>
                    <w:p w14:paraId="15828B9A" w14:textId="53D093F7" w:rsidR="00202856" w:rsidRPr="00272598" w:rsidRDefault="00272598" w:rsidP="00202856">
                      <w:pPr>
                        <w:rPr>
                          <w:b/>
                          <w:sz w:val="40"/>
                          <w:lang w:val="hr-HR"/>
                        </w:rPr>
                      </w:pPr>
                      <w:r>
                        <w:rPr>
                          <w:b/>
                          <w:sz w:val="40"/>
                          <w:lang w:val="hr-HR"/>
                        </w:rPr>
                        <w:t>URA ILI SAT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1968F14F" wp14:editId="5730078A">
            <wp:simplePos x="0" y="0"/>
            <wp:positionH relativeFrom="column">
              <wp:posOffset>-50165</wp:posOffset>
            </wp:positionH>
            <wp:positionV relativeFrom="paragraph">
              <wp:posOffset>-360045</wp:posOffset>
            </wp:positionV>
            <wp:extent cx="6980555" cy="987552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71EE1" w14:textId="602A4FC4" w:rsidR="009E4127" w:rsidRPr="009E4127" w:rsidRDefault="001B385A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9FE21E3" wp14:editId="05FD441A">
                <wp:simplePos x="0" y="0"/>
                <wp:positionH relativeFrom="column">
                  <wp:posOffset>-49530</wp:posOffset>
                </wp:positionH>
                <wp:positionV relativeFrom="paragraph">
                  <wp:posOffset>41910</wp:posOffset>
                </wp:positionV>
                <wp:extent cx="4298950" cy="262064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0" cy="2620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CF6BDC" w14:textId="77777777" w:rsidR="00202856" w:rsidRPr="00F70D99" w:rsidRDefault="00202856" w:rsidP="00202856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line="259" w:lineRule="auto"/>
                              <w:contextualSpacing/>
                              <w:jc w:val="left"/>
                              <w:textAlignment w:val="auto"/>
                              <w:rPr>
                                <w:sz w:val="28"/>
                                <w:lang w:val="en-AU"/>
                              </w:rPr>
                            </w:pPr>
                            <w:r w:rsidRPr="00F70D99">
                              <w:rPr>
                                <w:sz w:val="28"/>
                                <w:lang w:val="en-AU"/>
                              </w:rPr>
                              <w:t xml:space="preserve">Cut around the edge of both clock faces and cut the solid lines on the first clock to split the clock into 12 sections. </w:t>
                            </w:r>
                          </w:p>
                          <w:p w14:paraId="2A69AC0B" w14:textId="77777777" w:rsidR="00202856" w:rsidRPr="00F70D99" w:rsidRDefault="00202856" w:rsidP="00202856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line="259" w:lineRule="auto"/>
                              <w:contextualSpacing/>
                              <w:jc w:val="left"/>
                              <w:textAlignment w:val="auto"/>
                              <w:rPr>
                                <w:sz w:val="28"/>
                                <w:lang w:val="en-AU"/>
                              </w:rPr>
                            </w:pPr>
                            <w:r w:rsidRPr="00F70D99">
                              <w:rPr>
                                <w:sz w:val="28"/>
                                <w:lang w:val="en-AU"/>
                              </w:rPr>
                              <w:t xml:space="preserve">Fold the dotted lines upwards. </w:t>
                            </w:r>
                          </w:p>
                          <w:p w14:paraId="32F9E2A9" w14:textId="77777777" w:rsidR="00202856" w:rsidRPr="00F70D99" w:rsidRDefault="00202856" w:rsidP="00202856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line="259" w:lineRule="auto"/>
                              <w:contextualSpacing/>
                              <w:jc w:val="left"/>
                              <w:textAlignment w:val="auto"/>
                              <w:rPr>
                                <w:sz w:val="28"/>
                                <w:lang w:val="en-AU"/>
                              </w:rPr>
                            </w:pPr>
                            <w:r w:rsidRPr="00F70D99">
                              <w:rPr>
                                <w:sz w:val="28"/>
                                <w:lang w:val="en-AU"/>
                              </w:rPr>
                              <w:t xml:space="preserve">Glue the reverse of the central square from page 1 onto the middle of page 2, ensuring the clock sections match. </w:t>
                            </w:r>
                          </w:p>
                          <w:p w14:paraId="37793DDE" w14:textId="77777777" w:rsidR="00202856" w:rsidRPr="00F70D99" w:rsidRDefault="00202856" w:rsidP="00202856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line="259" w:lineRule="auto"/>
                              <w:contextualSpacing/>
                              <w:jc w:val="left"/>
                              <w:textAlignment w:val="auto"/>
                              <w:rPr>
                                <w:sz w:val="28"/>
                                <w:lang w:val="en-AU"/>
                              </w:rPr>
                            </w:pPr>
                            <w:r w:rsidRPr="00F70D99">
                              <w:rPr>
                                <w:sz w:val="28"/>
                                <w:lang w:val="en-AU"/>
                              </w:rPr>
                              <w:t>Punch a hole in the clock hands and then fasten them to the middle of the clock using a split pin.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E21E3" id="Text Box 5" o:spid="_x0000_s1027" type="#_x0000_t202" style="position:absolute;left:0;text-align:left;margin-left:-3.9pt;margin-top:3.3pt;width:338.5pt;height:206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" filled="f" stroked="f" strokeweight=".5pt">
                <v:textbox>
                  <w:txbxContent>
                    <w:p w14:paraId="42CF6BDC" w14:textId="77777777" w:rsidR="00202856" w:rsidRPr="00F70D99" w:rsidRDefault="00202856" w:rsidP="00202856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suppressAutoHyphens w:val="0"/>
                        <w:autoSpaceDE/>
                        <w:autoSpaceDN/>
                        <w:adjustRightInd/>
                        <w:spacing w:line="259" w:lineRule="auto"/>
                        <w:contextualSpacing/>
                        <w:jc w:val="left"/>
                        <w:textAlignment w:val="auto"/>
                        <w:rPr>
                          <w:sz w:val="28"/>
                          <w:lang w:val="en-AU"/>
                        </w:rPr>
                      </w:pPr>
                      <w:r w:rsidRPr="00F70D99">
                        <w:rPr>
                          <w:sz w:val="28"/>
                          <w:lang w:val="en-AU"/>
                        </w:rPr>
                        <w:t xml:space="preserve">Cut around the edge of both clock faces and cut the solid lines on the first clock to split the clock into 12 sections. </w:t>
                      </w:r>
                    </w:p>
                    <w:p w14:paraId="2A69AC0B" w14:textId="77777777" w:rsidR="00202856" w:rsidRPr="00F70D99" w:rsidRDefault="00202856" w:rsidP="00202856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suppressAutoHyphens w:val="0"/>
                        <w:autoSpaceDE/>
                        <w:autoSpaceDN/>
                        <w:adjustRightInd/>
                        <w:spacing w:line="259" w:lineRule="auto"/>
                        <w:contextualSpacing/>
                        <w:jc w:val="left"/>
                        <w:textAlignment w:val="auto"/>
                        <w:rPr>
                          <w:sz w:val="28"/>
                          <w:lang w:val="en-AU"/>
                        </w:rPr>
                      </w:pPr>
                      <w:r w:rsidRPr="00F70D99">
                        <w:rPr>
                          <w:sz w:val="28"/>
                          <w:lang w:val="en-AU"/>
                        </w:rPr>
                        <w:t xml:space="preserve">Fold the dotted lines upwards. </w:t>
                      </w:r>
                    </w:p>
                    <w:p w14:paraId="32F9E2A9" w14:textId="77777777" w:rsidR="00202856" w:rsidRPr="00F70D99" w:rsidRDefault="00202856" w:rsidP="00202856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suppressAutoHyphens w:val="0"/>
                        <w:autoSpaceDE/>
                        <w:autoSpaceDN/>
                        <w:adjustRightInd/>
                        <w:spacing w:line="259" w:lineRule="auto"/>
                        <w:contextualSpacing/>
                        <w:jc w:val="left"/>
                        <w:textAlignment w:val="auto"/>
                        <w:rPr>
                          <w:sz w:val="28"/>
                          <w:lang w:val="en-AU"/>
                        </w:rPr>
                      </w:pPr>
                      <w:r w:rsidRPr="00F70D99">
                        <w:rPr>
                          <w:sz w:val="28"/>
                          <w:lang w:val="en-AU"/>
                        </w:rPr>
                        <w:t xml:space="preserve">Glue the reverse of the central square from page 1 onto the middle of page 2, ensuring the clock sections match. </w:t>
                      </w:r>
                    </w:p>
                    <w:p w14:paraId="37793DDE" w14:textId="77777777" w:rsidR="00202856" w:rsidRPr="00F70D99" w:rsidRDefault="00202856" w:rsidP="00202856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suppressAutoHyphens w:val="0"/>
                        <w:autoSpaceDE/>
                        <w:autoSpaceDN/>
                        <w:adjustRightInd/>
                        <w:spacing w:line="259" w:lineRule="auto"/>
                        <w:contextualSpacing/>
                        <w:jc w:val="left"/>
                        <w:textAlignment w:val="auto"/>
                        <w:rPr>
                          <w:sz w:val="28"/>
                          <w:lang w:val="en-AU"/>
                        </w:rPr>
                      </w:pPr>
                      <w:r w:rsidRPr="00F70D99">
                        <w:rPr>
                          <w:sz w:val="28"/>
                          <w:lang w:val="en-AU"/>
                        </w:rPr>
                        <w:t>Punch a hole in the clock hands and then fasten them to the middle of the clock using a split pin.</w:t>
                      </w:r>
                    </w:p>
                  </w:txbxContent>
                </v:textbox>
              </v:shape>
            </w:pict>
          </mc:Fallback>
        </mc:AlternateContent>
      </w:r>
    </w:p>
    <w:p w14:paraId="45789D0B" w14:textId="77777777" w:rsidR="009E4127" w:rsidRPr="009E4127" w:rsidRDefault="009E4127" w:rsidP="009E4127"/>
    <w:p w14:paraId="3F2D79C6" w14:textId="77777777" w:rsidR="009E4127" w:rsidRPr="009E4127" w:rsidRDefault="009E4127" w:rsidP="009E4127"/>
    <w:p w14:paraId="4EA58568" w14:textId="77777777" w:rsidR="00202856" w:rsidRDefault="00202856" w:rsidP="009E4127"/>
    <w:p w14:paraId="3EFBD6E0" w14:textId="351F3063" w:rsidR="00202856" w:rsidRDefault="00202856">
      <w:pPr>
        <w:suppressAutoHyphens w:val="0"/>
        <w:autoSpaceDE/>
        <w:autoSpaceDN/>
        <w:adjustRightInd/>
        <w:spacing w:after="0" w:line="240" w:lineRule="auto"/>
        <w:jc w:val="left"/>
        <w:textAlignment w:val="auto"/>
      </w:pPr>
      <w:r>
        <w:br w:type="page"/>
      </w:r>
      <w:r w:rsidR="001B385A">
        <w:rPr>
          <w:noProof/>
        </w:rPr>
        <w:drawing>
          <wp:anchor distT="0" distB="0" distL="114300" distR="114300" simplePos="0" relativeHeight="251650560" behindDoc="1" locked="0" layoutInCell="1" allowOverlap="1" wp14:anchorId="5566F886" wp14:editId="79E0836F">
            <wp:simplePos x="0" y="0"/>
            <wp:positionH relativeFrom="column">
              <wp:posOffset>-64135</wp:posOffset>
            </wp:positionH>
            <wp:positionV relativeFrom="paragraph">
              <wp:posOffset>-415290</wp:posOffset>
            </wp:positionV>
            <wp:extent cx="6980555" cy="987552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F1F06" w14:textId="77777777" w:rsidR="00202856" w:rsidRDefault="00202856" w:rsidP="009E4127"/>
    <w:p w14:paraId="6806063D" w14:textId="0F5CCDAB" w:rsidR="00202856" w:rsidRDefault="00202856">
      <w:pPr>
        <w:suppressAutoHyphens w:val="0"/>
        <w:autoSpaceDE/>
        <w:autoSpaceDN/>
        <w:adjustRightInd/>
        <w:spacing w:after="0" w:line="240" w:lineRule="auto"/>
        <w:jc w:val="left"/>
        <w:textAlignment w:val="auto"/>
      </w:pPr>
      <w:r>
        <w:br w:type="page"/>
      </w:r>
      <w:r w:rsidR="001B385A">
        <w:rPr>
          <w:noProof/>
        </w:rPr>
        <w:drawing>
          <wp:anchor distT="0" distB="0" distL="114300" distR="114300" simplePos="0" relativeHeight="251651584" behindDoc="1" locked="0" layoutInCell="1" allowOverlap="1" wp14:anchorId="6A591E92" wp14:editId="44DA8CEA">
            <wp:simplePos x="0" y="0"/>
            <wp:positionH relativeFrom="column">
              <wp:posOffset>-64135</wp:posOffset>
            </wp:positionH>
            <wp:positionV relativeFrom="paragraph">
              <wp:posOffset>-302895</wp:posOffset>
            </wp:positionV>
            <wp:extent cx="6970395" cy="986155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986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A42ED" w14:textId="77777777" w:rsidR="009E4127" w:rsidRPr="009E4127" w:rsidRDefault="009E4127" w:rsidP="009E4127"/>
    <w:p w14:paraId="52566619" w14:textId="77777777" w:rsidR="009E4127" w:rsidRPr="009E4127" w:rsidRDefault="009E4127" w:rsidP="009E4127"/>
    <w:p w14:paraId="5797AB6A" w14:textId="77777777" w:rsidR="009E4127" w:rsidRPr="009E4127" w:rsidRDefault="009E4127" w:rsidP="009E4127"/>
    <w:p w14:paraId="7097F5A5" w14:textId="77777777" w:rsidR="009E4127" w:rsidRPr="009E4127" w:rsidRDefault="009E4127" w:rsidP="009E4127"/>
    <w:p w14:paraId="10B7A99D" w14:textId="77777777" w:rsidR="009E4127" w:rsidRPr="009E4127" w:rsidRDefault="009E4127" w:rsidP="009E4127"/>
    <w:p w14:paraId="70F2AA73" w14:textId="77777777" w:rsidR="009E4127" w:rsidRPr="009E4127" w:rsidRDefault="009E4127" w:rsidP="009E4127"/>
    <w:p w14:paraId="2881E362" w14:textId="77777777" w:rsidR="009E4127" w:rsidRPr="009E4127" w:rsidRDefault="009E4127" w:rsidP="009E4127"/>
    <w:p w14:paraId="19FCE5C5" w14:textId="67B5D786" w:rsidR="009E4127" w:rsidRPr="009E4127" w:rsidRDefault="001B385A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F6A479" wp14:editId="15FB609B">
                <wp:simplePos x="0" y="0"/>
                <wp:positionH relativeFrom="column">
                  <wp:posOffset>2945765</wp:posOffset>
                </wp:positionH>
                <wp:positionV relativeFrom="paragraph">
                  <wp:posOffset>217170</wp:posOffset>
                </wp:positionV>
                <wp:extent cx="1026795" cy="109728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79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712A6" w14:textId="77777777" w:rsidR="00202856" w:rsidRDefault="00202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6A479" id="Text Box 19" o:spid="_x0000_s1028" type="#_x0000_t202" style="position:absolute;left:0;text-align:left;margin-left:231.95pt;margin-top:17.1pt;width:80.85pt;height:86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" filled="f" stroked="f" strokeweight=".5pt">
                <v:textbox>
                  <w:txbxContent>
                    <w:p w14:paraId="670712A6" w14:textId="77777777" w:rsidR="00202856" w:rsidRDefault="00202856"/>
                  </w:txbxContent>
                </v:textbox>
              </v:shape>
            </w:pict>
          </mc:Fallback>
        </mc:AlternateContent>
      </w:r>
    </w:p>
    <w:p w14:paraId="16076EC4" w14:textId="4FB1F3BE" w:rsidR="009E4127" w:rsidRPr="009E4127" w:rsidRDefault="001B385A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C10A334" wp14:editId="4BF9F828">
                <wp:simplePos x="0" y="0"/>
                <wp:positionH relativeFrom="column">
                  <wp:posOffset>4230370</wp:posOffset>
                </wp:positionH>
                <wp:positionV relativeFrom="paragraph">
                  <wp:posOffset>212090</wp:posOffset>
                </wp:positionV>
                <wp:extent cx="1026795" cy="1097280"/>
                <wp:effectExtent l="133350" t="133350" r="1905" b="12192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9900">
                          <a:off x="0" y="0"/>
                          <a:ext cx="102679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7718F" w14:textId="77777777" w:rsidR="00202856" w:rsidRDefault="00202856" w:rsidP="00202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0A334" id="Text Box 31" o:spid="_x0000_s1029" type="#_x0000_t202" style="position:absolute;left:0;text-align:left;margin-left:333.1pt;margin-top:16.7pt;width:80.85pt;height:86.4pt;rotation:1791208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" filled="f" stroked="f" strokeweight=".5pt">
                <v:textbox>
                  <w:txbxContent>
                    <w:p w14:paraId="1EF7718F" w14:textId="77777777" w:rsidR="00202856" w:rsidRDefault="00202856" w:rsidP="002028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51D570" wp14:editId="28129461">
                <wp:simplePos x="0" y="0"/>
                <wp:positionH relativeFrom="column">
                  <wp:posOffset>1620520</wp:posOffset>
                </wp:positionH>
                <wp:positionV relativeFrom="paragraph">
                  <wp:posOffset>139065</wp:posOffset>
                </wp:positionV>
                <wp:extent cx="1026795" cy="1097280"/>
                <wp:effectExtent l="152400" t="133350" r="40005" b="12192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50678">
                          <a:off x="0" y="0"/>
                          <a:ext cx="102679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5E9CC" w14:textId="77777777" w:rsidR="00202856" w:rsidRDefault="00202856" w:rsidP="00202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1D570" id="Text Box 21" o:spid="_x0000_s1030" type="#_x0000_t202" style="position:absolute;left:0;text-align:left;margin-left:127.6pt;margin-top:10.95pt;width:80.85pt;height:86.4pt;rotation:-2019953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" filled="f" stroked="f" strokeweight=".5pt">
                <v:textbox>
                  <w:txbxContent>
                    <w:p w14:paraId="5995E9CC" w14:textId="77777777" w:rsidR="00202856" w:rsidRDefault="00202856" w:rsidP="00202856"/>
                  </w:txbxContent>
                </v:textbox>
              </v:shape>
            </w:pict>
          </mc:Fallback>
        </mc:AlternateContent>
      </w:r>
    </w:p>
    <w:p w14:paraId="36311185" w14:textId="77777777" w:rsidR="009E4127" w:rsidRPr="009E4127" w:rsidRDefault="009E4127" w:rsidP="009E4127"/>
    <w:p w14:paraId="1379FDA0" w14:textId="77777777" w:rsidR="009E4127" w:rsidRPr="009E4127" w:rsidRDefault="009E4127" w:rsidP="009E4127"/>
    <w:p w14:paraId="4A03A297" w14:textId="0CC3184D" w:rsidR="009E4127" w:rsidRPr="009E4127" w:rsidRDefault="001B385A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75F179" wp14:editId="70F1F14D">
                <wp:simplePos x="0" y="0"/>
                <wp:positionH relativeFrom="column">
                  <wp:posOffset>5123180</wp:posOffset>
                </wp:positionH>
                <wp:positionV relativeFrom="paragraph">
                  <wp:posOffset>137160</wp:posOffset>
                </wp:positionV>
                <wp:extent cx="1026795" cy="1097280"/>
                <wp:effectExtent l="136208" t="149542" r="61912" b="138113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509351">
                          <a:off x="0" y="0"/>
                          <a:ext cx="102679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AFC6E" w14:textId="77777777" w:rsidR="00202856" w:rsidRDefault="00202856" w:rsidP="00202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5F179" id="Text Box 30" o:spid="_x0000_s1031" type="#_x0000_t202" style="position:absolute;left:0;text-align:left;margin-left:403.4pt;margin-top:10.8pt;width:80.85pt;height:86.4pt;rotation:3833147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" filled="f" stroked="f" strokeweight=".5pt">
                <v:textbox>
                  <w:txbxContent>
                    <w:p w14:paraId="47EAFC6E" w14:textId="77777777" w:rsidR="00202856" w:rsidRDefault="00202856" w:rsidP="002028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BD62E3" wp14:editId="3C18933E">
                <wp:simplePos x="0" y="0"/>
                <wp:positionH relativeFrom="column">
                  <wp:posOffset>678180</wp:posOffset>
                </wp:positionH>
                <wp:positionV relativeFrom="paragraph">
                  <wp:posOffset>247650</wp:posOffset>
                </wp:positionV>
                <wp:extent cx="1026795" cy="1097280"/>
                <wp:effectExtent l="117158" t="111442" r="23812" b="100013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695010">
                          <a:off x="0" y="0"/>
                          <a:ext cx="102679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D00AE" w14:textId="77777777" w:rsidR="00202856" w:rsidRDefault="00202856" w:rsidP="00202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D62E3" id="Text Box 22" o:spid="_x0000_s1032" type="#_x0000_t202" style="position:absolute;left:0;text-align:left;margin-left:53.4pt;margin-top:19.5pt;width:80.85pt;height:86.4pt;rotation:-4265290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" filled="f" stroked="f" strokeweight=".5pt">
                <v:textbox>
                  <w:txbxContent>
                    <w:p w14:paraId="478D00AE" w14:textId="77777777" w:rsidR="00202856" w:rsidRDefault="00202856" w:rsidP="00202856"/>
                  </w:txbxContent>
                </v:textbox>
              </v:shape>
            </w:pict>
          </mc:Fallback>
        </mc:AlternateContent>
      </w:r>
    </w:p>
    <w:p w14:paraId="08814EEE" w14:textId="77777777" w:rsidR="009E4127" w:rsidRPr="009E4127" w:rsidRDefault="009E4127" w:rsidP="009E4127"/>
    <w:p w14:paraId="63BDAC4B" w14:textId="77777777" w:rsidR="009E4127" w:rsidRPr="009E4127" w:rsidRDefault="009E4127" w:rsidP="009E4127"/>
    <w:p w14:paraId="7E879D0C" w14:textId="77777777" w:rsidR="009E4127" w:rsidRPr="009E4127" w:rsidRDefault="009E4127" w:rsidP="009E4127"/>
    <w:p w14:paraId="33A0D377" w14:textId="73AB47AD" w:rsidR="009E4127" w:rsidRPr="009E4127" w:rsidRDefault="001B385A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874D39" wp14:editId="2931B9A2">
                <wp:simplePos x="0" y="0"/>
                <wp:positionH relativeFrom="column">
                  <wp:posOffset>5426075</wp:posOffset>
                </wp:positionH>
                <wp:positionV relativeFrom="paragraph">
                  <wp:posOffset>98425</wp:posOffset>
                </wp:positionV>
                <wp:extent cx="1026795" cy="1097280"/>
                <wp:effectExtent l="21908" t="0" r="4762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47695">
                          <a:off x="0" y="0"/>
                          <a:ext cx="102679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276BF" w14:textId="77777777" w:rsidR="00202856" w:rsidRDefault="00202856" w:rsidP="00202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74D39" id="Text Box 29" o:spid="_x0000_s1033" type="#_x0000_t202" style="position:absolute;left:0;text-align:left;margin-left:427.25pt;margin-top:7.75pt;width:80.85pt;height:86.4pt;rotation:5731882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" filled="f" stroked="f" strokeweight=".5pt">
                <v:textbox>
                  <w:txbxContent>
                    <w:p w14:paraId="03E276BF" w14:textId="77777777" w:rsidR="00202856" w:rsidRDefault="00202856" w:rsidP="002028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AA445F" wp14:editId="5784BB5E">
                <wp:simplePos x="0" y="0"/>
                <wp:positionH relativeFrom="column">
                  <wp:posOffset>384810</wp:posOffset>
                </wp:positionH>
                <wp:positionV relativeFrom="paragraph">
                  <wp:posOffset>69215</wp:posOffset>
                </wp:positionV>
                <wp:extent cx="1026795" cy="1097280"/>
                <wp:effectExtent l="40958" t="0" r="23812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18163">
                          <a:off x="0" y="0"/>
                          <a:ext cx="102679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89D1C" w14:textId="77777777" w:rsidR="00202856" w:rsidRDefault="00202856" w:rsidP="00202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A445F" id="Text Box 23" o:spid="_x0000_s1034" type="#_x0000_t202" style="position:absolute;left:0;text-align:left;margin-left:30.3pt;margin-top:5.45pt;width:80.85pt;height:86.4pt;rotation:-5550721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" filled="f" stroked="f" strokeweight=".5pt">
                <v:textbox>
                  <w:txbxContent>
                    <w:p w14:paraId="63889D1C" w14:textId="77777777" w:rsidR="00202856" w:rsidRDefault="00202856" w:rsidP="00202856"/>
                  </w:txbxContent>
                </v:textbox>
              </v:shape>
            </w:pict>
          </mc:Fallback>
        </mc:AlternateContent>
      </w:r>
    </w:p>
    <w:p w14:paraId="3BDD4AAE" w14:textId="77777777" w:rsidR="009E4127" w:rsidRDefault="009E4127" w:rsidP="009E4127"/>
    <w:p w14:paraId="3386D5DF" w14:textId="77777777" w:rsidR="009E4127" w:rsidRDefault="009E4127" w:rsidP="009E4127"/>
    <w:p w14:paraId="56C78BA0" w14:textId="5B89CB74" w:rsidR="00B8626B" w:rsidRPr="009E4127" w:rsidRDefault="001B385A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0DC0FC" wp14:editId="697C2AFB">
                <wp:simplePos x="0" y="0"/>
                <wp:positionH relativeFrom="column">
                  <wp:posOffset>5034280</wp:posOffset>
                </wp:positionH>
                <wp:positionV relativeFrom="paragraph">
                  <wp:posOffset>391795</wp:posOffset>
                </wp:positionV>
                <wp:extent cx="1026795" cy="1097280"/>
                <wp:effectExtent l="136208" t="149542" r="80962" b="138113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24336">
                          <a:off x="0" y="0"/>
                          <a:ext cx="102679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ABC61" w14:textId="77777777" w:rsidR="00202856" w:rsidRDefault="00202856" w:rsidP="00202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DC0FC" id="Text Box 28" o:spid="_x0000_s1035" type="#_x0000_t202" style="position:absolute;left:0;text-align:left;margin-left:396.4pt;margin-top:30.85pt;width:80.85pt;height:86.4pt;rotation:7890901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" filled="f" stroked="f" strokeweight=".5pt">
                <v:textbox>
                  <w:txbxContent>
                    <w:p w14:paraId="20CABC61" w14:textId="77777777" w:rsidR="00202856" w:rsidRDefault="00202856" w:rsidP="002028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CB16089" wp14:editId="5EDB84E5">
                <wp:simplePos x="0" y="0"/>
                <wp:positionH relativeFrom="column">
                  <wp:posOffset>4175125</wp:posOffset>
                </wp:positionH>
                <wp:positionV relativeFrom="paragraph">
                  <wp:posOffset>1386205</wp:posOffset>
                </wp:positionV>
                <wp:extent cx="1026795" cy="1097280"/>
                <wp:effectExtent l="152400" t="133350" r="40005" b="12192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8868">
                          <a:off x="0" y="0"/>
                          <a:ext cx="102679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53D8C" w14:textId="77777777" w:rsidR="00202856" w:rsidRDefault="00202856" w:rsidP="00202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16089" id="Text Box 27" o:spid="_x0000_s1036" type="#_x0000_t202" style="position:absolute;left:0;text-align:left;margin-left:328.75pt;margin-top:109.15pt;width:80.85pt;height:86.4pt;rotation:9840086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" filled="f" stroked="f" strokeweight=".5pt">
                <v:textbox>
                  <w:txbxContent>
                    <w:p w14:paraId="32753D8C" w14:textId="77777777" w:rsidR="00202856" w:rsidRDefault="00202856" w:rsidP="002028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D12B35" wp14:editId="1CF7C165">
                <wp:simplePos x="0" y="0"/>
                <wp:positionH relativeFrom="column">
                  <wp:posOffset>2942590</wp:posOffset>
                </wp:positionH>
                <wp:positionV relativeFrom="paragraph">
                  <wp:posOffset>1768475</wp:posOffset>
                </wp:positionV>
                <wp:extent cx="1026795" cy="109728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02679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B3ED8" w14:textId="77777777" w:rsidR="00202856" w:rsidRDefault="00202856" w:rsidP="00202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12B35" id="Text Box 26" o:spid="_x0000_s1037" type="#_x0000_t202" style="position:absolute;left:0;text-align:left;margin-left:231.7pt;margin-top:139.25pt;width:80.85pt;height:86.4pt;rotation:18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" filled="f" stroked="f" strokeweight=".5pt">
                <v:textbox>
                  <w:txbxContent>
                    <w:p w14:paraId="26BB3ED8" w14:textId="77777777" w:rsidR="00202856" w:rsidRDefault="00202856" w:rsidP="002028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2735604" wp14:editId="5ED08070">
                <wp:simplePos x="0" y="0"/>
                <wp:positionH relativeFrom="column">
                  <wp:posOffset>1610360</wp:posOffset>
                </wp:positionH>
                <wp:positionV relativeFrom="paragraph">
                  <wp:posOffset>1395730</wp:posOffset>
                </wp:positionV>
                <wp:extent cx="1026795" cy="1097280"/>
                <wp:effectExtent l="171450" t="152400" r="78105" b="12192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000329">
                          <a:off x="0" y="0"/>
                          <a:ext cx="102679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5FB0C" w14:textId="77777777" w:rsidR="00202856" w:rsidRDefault="00202856" w:rsidP="00202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5604" id="Text Box 25" o:spid="_x0000_s1038" type="#_x0000_t202" style="position:absolute;left:0;text-align:left;margin-left:126.8pt;margin-top:109.9pt;width:80.85pt;height:86.4pt;rotation:-9393134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" filled="f" stroked="f" strokeweight=".5pt">
                <v:textbox>
                  <w:txbxContent>
                    <w:p w14:paraId="1785FB0C" w14:textId="77777777" w:rsidR="00202856" w:rsidRDefault="00202856" w:rsidP="002028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DB78F0C" wp14:editId="4801604B">
                <wp:simplePos x="0" y="0"/>
                <wp:positionH relativeFrom="column">
                  <wp:posOffset>786765</wp:posOffset>
                </wp:positionH>
                <wp:positionV relativeFrom="paragraph">
                  <wp:posOffset>361315</wp:posOffset>
                </wp:positionV>
                <wp:extent cx="1026795" cy="1097280"/>
                <wp:effectExtent l="136208" t="149542" r="80962" b="138113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4142337">
                          <a:off x="0" y="0"/>
                          <a:ext cx="102679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2F746" w14:textId="77777777" w:rsidR="00202856" w:rsidRDefault="00202856" w:rsidP="00202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78F0C" id="Text Box 24" o:spid="_x0000_s1039" type="#_x0000_t202" style="position:absolute;left:0;text-align:left;margin-left:61.95pt;margin-top:28.45pt;width:80.85pt;height:86.4pt;rotation:-8145757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" filled="f" stroked="f" strokeweight=".5pt">
                <v:textbox>
                  <w:txbxContent>
                    <w:p w14:paraId="40C2F746" w14:textId="77777777" w:rsidR="00202856" w:rsidRDefault="00202856" w:rsidP="00202856"/>
                  </w:txbxContent>
                </v:textbox>
              </v:shape>
            </w:pict>
          </mc:Fallback>
        </mc:AlternateContent>
      </w:r>
    </w:p>
    <w:sectPr w:rsidR="00B8626B" w:rsidRPr="009E4127" w:rsidSect="00B8626B">
      <w:footerReference w:type="default" r:id="rId11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B50863" w14:textId="77777777" w:rsidR="00AC5F40" w:rsidRDefault="00AC5F40" w:rsidP="00DD5720">
      <w:r>
        <w:separator/>
      </w:r>
    </w:p>
  </w:endnote>
  <w:endnote w:type="continuationSeparator" w:id="0">
    <w:p w14:paraId="0DCE9714" w14:textId="77777777" w:rsidR="00AC5F40" w:rsidRDefault="00AC5F40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2BCFFD-69FD-43E3-BE81-2AEACB0A0B79}"/>
    <w:embedBold r:id="rId2" w:fontKey="{8939A9D0-8F5E-4564-97AE-40EE381401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4D"/>
    <w:family w:val="auto"/>
    <w:pitch w:val="variable"/>
    <w:sig w:usb0="A00000AF" w:usb1="5000205B" w:usb2="00000000" w:usb3="00000000" w:csb0="00000093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E2791D30-D901-44F7-9B4A-05992C8141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D1608" w14:textId="32FE28A4" w:rsidR="008C227E" w:rsidRDefault="001B385A" w:rsidP="009E4127">
    <w:pPr>
      <w:pStyle w:val="Zaglavlj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D2F7653" wp14:editId="2C5E26A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92130"/>
          <wp:effectExtent l="0" t="0" r="0" b="0"/>
          <wp:wrapNone/>
          <wp:docPr id="2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831576" w14:textId="3DA94A5D" w:rsidR="00ED71A2" w:rsidRDefault="001B385A"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0DB3B66" wp14:editId="458941AC">
              <wp:simplePos x="0" y="0"/>
              <wp:positionH relativeFrom="page">
                <wp:align>center</wp:align>
              </wp:positionH>
              <wp:positionV relativeFrom="page">
                <wp:posOffset>10037445</wp:posOffset>
              </wp:positionV>
              <wp:extent cx="2734945" cy="335915"/>
              <wp:effectExtent l="0" t="0" r="0" b="0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4945" cy="3359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953ED3" w14:textId="77777777" w:rsidR="008C227E" w:rsidRPr="009E4127" w:rsidRDefault="008C227E" w:rsidP="000F793E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81A4E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81A4E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0DB3B6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left:0;text-align:left;margin-left:0;margin-top:790.35pt;width:215.35pt;height:26.45pt;z-index:251658240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" filled="f" stroked="f">
              <v:textbox style="mso-fit-shape-to-text:t">
                <w:txbxContent>
                  <w:p w14:paraId="1D953ED3" w14:textId="77777777" w:rsidR="008C227E" w:rsidRPr="009E4127" w:rsidRDefault="008C227E" w:rsidP="000F793E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B81A4E">
                      <w:rPr>
                        <w:bCs/>
                        <w:noProof/>
                        <w:sz w:val="16"/>
                        <w:szCs w:val="16"/>
                      </w:rPr>
                      <w:t>3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B81A4E">
                      <w:rPr>
                        <w:bCs/>
                        <w:noProof/>
                        <w:sz w:val="16"/>
                        <w:szCs w:val="16"/>
                      </w:rPr>
                      <w:t>3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DE2F46" w14:textId="77777777" w:rsidR="00AC5F40" w:rsidRDefault="00AC5F40" w:rsidP="00DD5720">
      <w:r>
        <w:separator/>
      </w:r>
    </w:p>
  </w:footnote>
  <w:footnote w:type="continuationSeparator" w:id="0">
    <w:p w14:paraId="00EE995C" w14:textId="77777777" w:rsidR="00AC5F40" w:rsidRDefault="00AC5F40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Odlomakpopisa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E4250E2"/>
    <w:multiLevelType w:val="hybridMultilevel"/>
    <w:tmpl w:val="083AEF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598"/>
    <w:rsid w:val="00025835"/>
    <w:rsid w:val="0003405A"/>
    <w:rsid w:val="00067C79"/>
    <w:rsid w:val="000F227B"/>
    <w:rsid w:val="000F793E"/>
    <w:rsid w:val="00173124"/>
    <w:rsid w:val="00190479"/>
    <w:rsid w:val="001A77E0"/>
    <w:rsid w:val="001B385A"/>
    <w:rsid w:val="001B7D7D"/>
    <w:rsid w:val="00202856"/>
    <w:rsid w:val="00254D95"/>
    <w:rsid w:val="00272598"/>
    <w:rsid w:val="003118CF"/>
    <w:rsid w:val="00326698"/>
    <w:rsid w:val="00344899"/>
    <w:rsid w:val="00390382"/>
    <w:rsid w:val="003A6A65"/>
    <w:rsid w:val="003C0267"/>
    <w:rsid w:val="00411653"/>
    <w:rsid w:val="00412284"/>
    <w:rsid w:val="004E5017"/>
    <w:rsid w:val="004F0EE8"/>
    <w:rsid w:val="005144BA"/>
    <w:rsid w:val="00522CBD"/>
    <w:rsid w:val="00553E0E"/>
    <w:rsid w:val="00585B95"/>
    <w:rsid w:val="005A3494"/>
    <w:rsid w:val="005C4467"/>
    <w:rsid w:val="005D1993"/>
    <w:rsid w:val="00601AF5"/>
    <w:rsid w:val="00633A95"/>
    <w:rsid w:val="006D108B"/>
    <w:rsid w:val="00763739"/>
    <w:rsid w:val="007A3D3E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AC5F40"/>
    <w:rsid w:val="00B81A4E"/>
    <w:rsid w:val="00B8626B"/>
    <w:rsid w:val="00BD2336"/>
    <w:rsid w:val="00CA3011"/>
    <w:rsid w:val="00CC0F47"/>
    <w:rsid w:val="00CE75AA"/>
    <w:rsid w:val="00CF513F"/>
    <w:rsid w:val="00D90104"/>
    <w:rsid w:val="00DD5720"/>
    <w:rsid w:val="00E1404D"/>
    <w:rsid w:val="00E1443E"/>
    <w:rsid w:val="00E376AA"/>
    <w:rsid w:val="00E62A7F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F89F4E"/>
  <w15:chartTrackingRefBased/>
  <w15:docId w15:val="{717E3C2E-63FE-483E-93DE-F9C5778EE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Naslov1">
    <w:name w:val="heading 1"/>
    <w:aliases w:val="Heading 1 - Twinkl"/>
    <w:basedOn w:val="Normal"/>
    <w:next w:val="Normal"/>
    <w:link w:val="Naslov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Naslov2">
    <w:name w:val="heading 2"/>
    <w:aliases w:val="Heading 2 - Twinkl"/>
    <w:basedOn w:val="Normal"/>
    <w:link w:val="Naslov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Naslov3">
    <w:name w:val="heading 3"/>
    <w:aliases w:val="Heading 3 - Twinkl"/>
    <w:basedOn w:val="Normal"/>
    <w:link w:val="Naslov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9"/>
    <w:qFormat/>
    <w:rsid w:val="003118CF"/>
    <w:pPr>
      <w:spacing w:before="360" w:after="0"/>
      <w:outlineLvl w:val="3"/>
    </w:pPr>
  </w:style>
  <w:style w:type="paragraph" w:styleId="Naslov5">
    <w:name w:val="heading 5"/>
    <w:basedOn w:val="Normal"/>
    <w:next w:val="Normal"/>
    <w:link w:val="Naslov5Char"/>
    <w:uiPriority w:val="9"/>
    <w:unhideWhenUsed/>
    <w:rsid w:val="00874EB6"/>
    <w:pPr>
      <w:keepNext/>
      <w:keepLines/>
      <w:spacing w:before="40" w:after="0"/>
      <w:outlineLvl w:val="4"/>
    </w:pPr>
    <w:rPr>
      <w:rFonts w:eastAsia="Times New Roman" w:cs="Times New Roman"/>
      <w:color w:val="BE1C6D"/>
    </w:rPr>
  </w:style>
  <w:style w:type="paragraph" w:styleId="Naslov6">
    <w:name w:val="heading 6"/>
    <w:basedOn w:val="Normal"/>
    <w:next w:val="Normal"/>
    <w:link w:val="Naslov6Char"/>
    <w:uiPriority w:val="9"/>
    <w:unhideWhenUsed/>
    <w:rsid w:val="00874EB6"/>
    <w:pPr>
      <w:keepNext/>
      <w:keepLines/>
      <w:spacing w:before="40" w:after="0"/>
      <w:outlineLvl w:val="5"/>
    </w:pPr>
    <w:rPr>
      <w:rFonts w:eastAsia="Times New Roman" w:cs="Times New Roman"/>
      <w:color w:val="7E1248"/>
    </w:rPr>
  </w:style>
  <w:style w:type="paragraph" w:styleId="Naslov7">
    <w:name w:val="heading 7"/>
    <w:basedOn w:val="Normal"/>
    <w:next w:val="Normal"/>
    <w:link w:val="Naslov7Char"/>
    <w:uiPriority w:val="9"/>
    <w:unhideWhenUsed/>
    <w:rsid w:val="00874EB6"/>
    <w:pPr>
      <w:keepNext/>
      <w:keepLines/>
      <w:spacing w:before="40" w:after="0"/>
      <w:outlineLvl w:val="6"/>
    </w:pPr>
    <w:rPr>
      <w:rFonts w:eastAsia="Times New Roman" w:cs="Times New Roman"/>
      <w:i/>
      <w:iCs/>
      <w:color w:val="7E1248"/>
    </w:rPr>
  </w:style>
  <w:style w:type="paragraph" w:styleId="Naslov8">
    <w:name w:val="heading 8"/>
    <w:basedOn w:val="Normal"/>
    <w:next w:val="Normal"/>
    <w:link w:val="Naslov8Char"/>
    <w:uiPriority w:val="9"/>
    <w:unhideWhenUsed/>
    <w:rsid w:val="00874EB6"/>
    <w:pPr>
      <w:keepNext/>
      <w:keepLines/>
      <w:spacing w:before="40" w:after="0"/>
      <w:outlineLvl w:val="7"/>
    </w:pPr>
    <w:rPr>
      <w:rFonts w:eastAsia="Times New Roman" w:cs="Times New Roman"/>
      <w:color w:val="3E3E3E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unhideWhenUsed/>
    <w:rsid w:val="00874EB6"/>
    <w:pPr>
      <w:keepNext/>
      <w:keepLines/>
      <w:spacing w:before="40" w:after="0"/>
      <w:outlineLvl w:val="8"/>
    </w:pPr>
    <w:rPr>
      <w:rFonts w:eastAsia="Times New Roman" w:cs="Times New Roman"/>
      <w:i/>
      <w:iCs/>
      <w:color w:val="3E3E3E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Odlomakpopisa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Odlomakpopisa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Naslov1Char">
    <w:name w:val="Naslov 1 Char"/>
    <w:aliases w:val="Heading 1 - Twinkl Char"/>
    <w:link w:val="Naslov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Naslov2Char">
    <w:name w:val="Naslov 2 Char"/>
    <w:aliases w:val="Heading 2 - Twinkl Char"/>
    <w:link w:val="Naslov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Naslov3Char">
    <w:name w:val="Naslov 3 Char"/>
    <w:aliases w:val="Heading 3 - Twinkl Char"/>
    <w:link w:val="Naslov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Podnoje">
    <w:name w:val="footer"/>
    <w:basedOn w:val="Normal"/>
    <w:link w:val="Podnoje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PodnojeChar">
    <w:name w:val="Podnožje Char"/>
    <w:link w:val="Podnoje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Naslov4Char">
    <w:name w:val="Naslov 4 Char"/>
    <w:link w:val="Naslov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Zaglavlje">
    <w:name w:val="header"/>
    <w:basedOn w:val="Normal"/>
    <w:link w:val="Zaglavlje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link w:val="Zaglavlje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Zaglavlje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Naslov5Char">
    <w:name w:val="Naslov 5 Char"/>
    <w:link w:val="Naslov5"/>
    <w:uiPriority w:val="9"/>
    <w:rsid w:val="00874EB6"/>
    <w:rPr>
      <w:rFonts w:ascii="Tuffy" w:eastAsia="Times New Roman" w:hAnsi="Tuffy" w:cs="Times New Roman"/>
      <w:color w:val="BE1C6D"/>
      <w:sz w:val="22"/>
      <w:szCs w:val="22"/>
      <w:lang w:eastAsia="en-US"/>
    </w:rPr>
  </w:style>
  <w:style w:type="character" w:customStyle="1" w:styleId="Naslov6Char">
    <w:name w:val="Naslov 6 Char"/>
    <w:link w:val="Naslov6"/>
    <w:uiPriority w:val="9"/>
    <w:rsid w:val="00874EB6"/>
    <w:rPr>
      <w:rFonts w:ascii="Tuffy" w:eastAsia="Times New Roman" w:hAnsi="Tuffy" w:cs="Times New Roman"/>
      <w:color w:val="7E1248"/>
      <w:sz w:val="22"/>
      <w:szCs w:val="22"/>
      <w:lang w:eastAsia="en-US"/>
    </w:rPr>
  </w:style>
  <w:style w:type="character" w:customStyle="1" w:styleId="Naslov7Char">
    <w:name w:val="Naslov 7 Char"/>
    <w:link w:val="Naslov7"/>
    <w:uiPriority w:val="9"/>
    <w:rsid w:val="00874EB6"/>
    <w:rPr>
      <w:rFonts w:ascii="Tuffy" w:eastAsia="Times New Roman" w:hAnsi="Tuffy" w:cs="Times New Roman"/>
      <w:i/>
      <w:iCs/>
      <w:color w:val="7E1248"/>
      <w:sz w:val="22"/>
      <w:szCs w:val="22"/>
      <w:lang w:eastAsia="en-US"/>
    </w:rPr>
  </w:style>
  <w:style w:type="character" w:customStyle="1" w:styleId="Naslov8Char">
    <w:name w:val="Naslov 8 Char"/>
    <w:link w:val="Naslov8"/>
    <w:uiPriority w:val="9"/>
    <w:rsid w:val="00874EB6"/>
    <w:rPr>
      <w:rFonts w:ascii="Tuffy" w:eastAsia="Times New Roman" w:hAnsi="Tuffy" w:cs="Times New Roman"/>
      <w:color w:val="3E3E3E"/>
      <w:sz w:val="21"/>
      <w:szCs w:val="21"/>
      <w:lang w:eastAsia="en-US"/>
    </w:rPr>
  </w:style>
  <w:style w:type="character" w:customStyle="1" w:styleId="Naslov9Char">
    <w:name w:val="Naslov 9 Char"/>
    <w:link w:val="Naslov9"/>
    <w:uiPriority w:val="9"/>
    <w:rsid w:val="00874EB6"/>
    <w:rPr>
      <w:rFonts w:ascii="Tuffy" w:eastAsia="Times New Roman" w:hAnsi="Tuffy" w:cs="Times New Roman"/>
      <w:i/>
      <w:iCs/>
      <w:color w:val="3E3E3E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ana\Downloads\t-n-2932b-clock-hours-and-minutes-interactive-visual-aid-editable-version_ver_1.d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EFE52-BC14-4916-8B84-FC6652651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t-n-2932b-clock-hours-and-minutes-interactive-visual-aid-editable-version_ver_1</Template>
  <TotalTime>1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2</cp:revision>
  <cp:lastPrinted>2014-02-20T08:55:00Z</cp:lastPrinted>
  <dcterms:created xsi:type="dcterms:W3CDTF">2020-12-21T20:03:00Z</dcterms:created>
  <dcterms:modified xsi:type="dcterms:W3CDTF">2020-12-21T20:03:00Z</dcterms:modified>
</cp:coreProperties>
</file>